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AF171C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5" w:line="249" w:lineRule="auto"/>
        <w:ind w:left="0" w:right="162" w:firstLine="0"/>
        <w:jc w:val="center"/>
        <w:rPr>
          <w:b/>
        </w:rPr>
      </w:pPr>
    </w:p>
    <w:p w14:paraId="7C1679AA" w14:textId="77777777" w:rsidR="001E58CE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5" w:line="249" w:lineRule="auto"/>
        <w:ind w:left="0" w:right="162" w:firstLine="0"/>
        <w:jc w:val="center"/>
        <w:rPr>
          <w:b/>
        </w:rPr>
      </w:pPr>
      <w:r>
        <w:rPr>
          <w:b/>
        </w:rPr>
        <w:t>Žiadosť o zabezpečenie poskytovania prepravnej služby</w:t>
      </w:r>
    </w:p>
    <w:p w14:paraId="05466F90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5" w:line="249" w:lineRule="auto"/>
        <w:ind w:left="0" w:right="162" w:firstLine="0"/>
        <w:jc w:val="center"/>
      </w:pPr>
    </w:p>
    <w:p w14:paraId="7A32A413" w14:textId="77777777" w:rsidR="001E58CE" w:rsidRDefault="00000000">
      <w:pPr>
        <w:pBdr>
          <w:left w:val="single" w:sz="8" w:space="9" w:color="000000"/>
        </w:pBdr>
        <w:spacing w:after="140" w:line="249" w:lineRule="auto"/>
        <w:ind w:left="100"/>
      </w:pPr>
      <w:r>
        <w:rPr>
          <w:b/>
        </w:rPr>
        <w:t>1. Žiadateľ/žiadateľka</w:t>
      </w:r>
    </w:p>
    <w:p w14:paraId="03CD7906" w14:textId="77777777" w:rsidR="001E58CE" w:rsidRDefault="00000000">
      <w:pPr>
        <w:pBdr>
          <w:left w:val="single" w:sz="8" w:space="9" w:color="000000"/>
        </w:pBdr>
        <w:spacing w:after="268"/>
        <w:ind w:left="100"/>
      </w:pPr>
      <w:r>
        <w:rPr>
          <w:b/>
        </w:rPr>
        <w:t>Meno apriezvisko</w:t>
      </w:r>
      <w:r>
        <w:t>..................................................................................................................</w:t>
      </w:r>
    </w:p>
    <w:p w14:paraId="7CA88210" w14:textId="77777777" w:rsidR="001E58CE" w:rsidRDefault="00000000">
      <w:pPr>
        <w:pBdr>
          <w:left w:val="single" w:sz="8" w:space="9" w:color="000000"/>
        </w:pBdr>
        <w:ind w:left="100"/>
      </w:pPr>
      <w:r>
        <w:rPr>
          <w:b/>
        </w:rPr>
        <w:t>Dátum narodenia</w:t>
      </w:r>
      <w:r>
        <w:t>...................................................................................................................</w:t>
      </w:r>
    </w:p>
    <w:p w14:paraId="6792AA6E" w14:textId="77777777" w:rsidR="001E58CE" w:rsidRDefault="00000000">
      <w:pPr>
        <w:pBdr>
          <w:left w:val="single" w:sz="8" w:space="9" w:color="000000"/>
        </w:pBdr>
        <w:ind w:left="100"/>
      </w:pPr>
      <w:r>
        <w:rPr>
          <w:b/>
        </w:rPr>
        <w:t>Rodinný stav</w:t>
      </w:r>
      <w:r>
        <w:t>.......................................................</w:t>
      </w:r>
      <w:r>
        <w:rPr>
          <w:b/>
        </w:rPr>
        <w:t>Štátne občianstvo</w:t>
      </w:r>
      <w:r>
        <w:t>......................................</w:t>
      </w:r>
    </w:p>
    <w:p w14:paraId="00A1194D" w14:textId="77777777" w:rsidR="001E58CE" w:rsidRDefault="00000000">
      <w:pPr>
        <w:pBdr>
          <w:left w:val="single" w:sz="8" w:space="9" w:color="000000"/>
        </w:pBdr>
        <w:spacing w:after="110"/>
        <w:ind w:left="100"/>
      </w:pPr>
      <w:r>
        <w:rPr>
          <w:b/>
        </w:rPr>
        <w:t>Adresa trvalého pobytu</w:t>
      </w:r>
      <w:r>
        <w:t>.............................................................................</w:t>
      </w:r>
      <w:r>
        <w:rPr>
          <w:b/>
        </w:rPr>
        <w:t>PSČ</w:t>
      </w:r>
      <w:r>
        <w:t>.....................</w:t>
      </w:r>
    </w:p>
    <w:p w14:paraId="3F54628F" w14:textId="77777777" w:rsidR="001E58CE" w:rsidRDefault="00000000">
      <w:pPr>
        <w:pBdr>
          <w:left w:val="single" w:sz="8" w:space="9" w:color="000000"/>
        </w:pBdr>
        <w:spacing w:after="104"/>
        <w:ind w:left="100"/>
      </w:pPr>
      <w:r>
        <w:rPr>
          <w:b/>
        </w:rPr>
        <w:t>Telefón</w:t>
      </w:r>
      <w:r>
        <w:t>.........................................................</w:t>
      </w:r>
      <w:r>
        <w:rPr>
          <w:b/>
        </w:rPr>
        <w:t>Mobil</w:t>
      </w:r>
      <w:r>
        <w:t>..................................................................</w:t>
      </w:r>
    </w:p>
    <w:p w14:paraId="2355DBA6" w14:textId="77777777" w:rsidR="001E58CE" w:rsidRDefault="00000000">
      <w:pPr>
        <w:pBdr>
          <w:left w:val="single" w:sz="8" w:space="9" w:color="000000"/>
        </w:pBdr>
        <w:ind w:left="100"/>
      </w:pPr>
      <w:r>
        <w:rPr>
          <w:b/>
        </w:rPr>
        <w:t>E-mail</w:t>
      </w:r>
      <w:r>
        <w:t>....................................................................................................................................</w:t>
      </w:r>
    </w:p>
    <w:p w14:paraId="2FD82A20" w14:textId="77777777" w:rsidR="001E58CE" w:rsidRDefault="00000000">
      <w:pPr>
        <w:pBdr>
          <w:left w:val="single" w:sz="8" w:space="9" w:color="000000"/>
        </w:pBdr>
        <w:ind w:left="100"/>
      </w:pPr>
      <w:r>
        <w:rPr>
          <w:b/>
        </w:rPr>
        <w:t>Adresa aktuálneho pobytu</w:t>
      </w:r>
      <w:r>
        <w:t>...................................................................................................</w:t>
      </w:r>
    </w:p>
    <w:p w14:paraId="12D4D7A8" w14:textId="77777777" w:rsidR="001E58CE" w:rsidRDefault="00000000">
      <w:pPr>
        <w:pBdr>
          <w:left w:val="single" w:sz="8" w:space="9" w:color="000000"/>
        </w:pBdr>
        <w:spacing w:after="691"/>
        <w:ind w:left="100"/>
      </w:pPr>
      <w:r>
        <w:rPr>
          <w:b/>
        </w:rPr>
        <w:t>Druh dôchodku</w:t>
      </w:r>
      <w:r>
        <w:t>....................................................</w:t>
      </w:r>
      <w:r>
        <w:rPr>
          <w:b/>
        </w:rPr>
        <w:t>Výška dôchodku</w:t>
      </w:r>
      <w:r>
        <w:t>.....................................</w:t>
      </w:r>
    </w:p>
    <w:tbl>
      <w:tblPr>
        <w:tblW w:w="9320" w:type="dxa"/>
        <w:tblInd w:w="-1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20"/>
      </w:tblGrid>
      <w:tr w:rsidR="001E58CE" w14:paraId="4194B23C" w14:textId="77777777">
        <w:tblPrEx>
          <w:tblCellMar>
            <w:top w:w="0" w:type="dxa"/>
            <w:bottom w:w="0" w:type="dxa"/>
          </w:tblCellMar>
        </w:tblPrEx>
        <w:trPr>
          <w:trHeight w:val="3526"/>
        </w:trPr>
        <w:tc>
          <w:tcPr>
            <w:tcW w:w="9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84" w:type="dxa"/>
              <w:left w:w="219" w:type="dxa"/>
              <w:bottom w:w="0" w:type="dxa"/>
              <w:right w:w="115" w:type="dxa"/>
            </w:tcMar>
          </w:tcPr>
          <w:p w14:paraId="0A620D32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1" w:line="264" w:lineRule="auto"/>
              <w:ind w:left="60" w:right="513" w:hanging="60"/>
              <w:rPr>
                <w:b/>
              </w:rPr>
            </w:pPr>
            <w:r>
              <w:rPr>
                <w:b/>
              </w:rPr>
              <w:t xml:space="preserve">2. Kontaktná osoba a/alebo zákonný zástupca. </w:t>
            </w:r>
          </w:p>
          <w:p w14:paraId="6EA0DD60" w14:textId="77777777" w:rsidR="001E58CE" w:rsidRDefault="001E58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1" w:line="264" w:lineRule="auto"/>
              <w:ind w:left="60" w:right="513" w:hanging="60"/>
              <w:rPr>
                <w:b/>
              </w:rPr>
            </w:pPr>
          </w:p>
          <w:p w14:paraId="2C599E24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1" w:line="264" w:lineRule="auto"/>
              <w:ind w:left="60" w:right="513" w:hanging="60"/>
            </w:pP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Ak žiadateľ nie je spôsobilý na niektoré právne úkony – </w:t>
            </w:r>
            <w:bookmarkStart w:id="0" w:name="_Hlk182481694"/>
            <w:r>
              <w:rPr>
                <w:bCs/>
              </w:rPr>
              <w:t>kópia rozsudku súdu  o obmedzení spôsobilosti na právne úkony a o ustanovení opatrovníka.</w:t>
            </w:r>
            <w:bookmarkEnd w:id="0"/>
          </w:p>
          <w:p w14:paraId="0514A512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1" w:line="264" w:lineRule="auto"/>
              <w:ind w:left="60" w:right="513" w:hanging="60"/>
              <w:rPr>
                <w:bCs/>
              </w:rPr>
            </w:pPr>
            <w:r>
              <w:rPr>
                <w:bCs/>
              </w:rPr>
              <w:t xml:space="preserve"> Ak žiadateľ splnomocnil podpisovať a konať za seba poverenú osobu - </w:t>
            </w:r>
            <w:bookmarkStart w:id="1" w:name="_Hlk182481731"/>
            <w:r>
              <w:rPr>
                <w:bCs/>
              </w:rPr>
              <w:t>kópia generálnej plnej moci.</w:t>
            </w:r>
          </w:p>
          <w:bookmarkEnd w:id="1"/>
          <w:p w14:paraId="040D5CCA" w14:textId="77777777" w:rsidR="001E58CE" w:rsidRDefault="001E58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1" w:line="264" w:lineRule="auto"/>
              <w:ind w:left="60" w:right="513" w:hanging="60"/>
            </w:pPr>
          </w:p>
          <w:p w14:paraId="0FAD5C2C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7" w:line="249" w:lineRule="auto"/>
              <w:ind w:left="0" w:firstLine="0"/>
            </w:pPr>
            <w:r>
              <w:rPr>
                <w:b/>
              </w:rPr>
              <w:t>Meno a priezvisko</w:t>
            </w:r>
            <w:r>
              <w:t>...................................................................................................................</w:t>
            </w:r>
          </w:p>
          <w:p w14:paraId="08B5AC99" w14:textId="77777777" w:rsidR="001E58CE" w:rsidRDefault="001E58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7" w:line="249" w:lineRule="auto"/>
              <w:ind w:left="0" w:firstLine="0"/>
            </w:pPr>
          </w:p>
          <w:p w14:paraId="3CAB2E4B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9" w:lineRule="auto"/>
              <w:ind w:left="0" w:firstLine="0"/>
            </w:pPr>
            <w:r>
              <w:rPr>
                <w:b/>
              </w:rPr>
              <w:t>Bydlisko</w:t>
            </w:r>
            <w:r>
              <w:t>.......................................................................................................</w:t>
            </w:r>
            <w:r>
              <w:rPr>
                <w:b/>
              </w:rPr>
              <w:t>PSČ</w:t>
            </w:r>
            <w:r>
              <w:t>....................</w:t>
            </w:r>
          </w:p>
          <w:p w14:paraId="0E1BBC61" w14:textId="77777777" w:rsidR="001E58CE" w:rsidRDefault="001E58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9" w:lineRule="auto"/>
              <w:ind w:left="0" w:firstLine="0"/>
            </w:pPr>
          </w:p>
          <w:p w14:paraId="59169381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9" w:lineRule="auto"/>
              <w:ind w:left="0" w:firstLine="0"/>
            </w:pPr>
            <w:r>
              <w:rPr>
                <w:b/>
              </w:rPr>
              <w:t>Telefón</w:t>
            </w:r>
            <w:r>
              <w:t>.......................................................</w:t>
            </w:r>
            <w:r>
              <w:rPr>
                <w:b/>
              </w:rPr>
              <w:t>Mobil</w:t>
            </w:r>
            <w:r>
              <w:t>....................................................................</w:t>
            </w:r>
          </w:p>
          <w:p w14:paraId="52259387" w14:textId="77777777" w:rsidR="001E58CE" w:rsidRDefault="001E58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9" w:lineRule="auto"/>
              <w:ind w:left="0" w:firstLine="0"/>
            </w:pPr>
          </w:p>
          <w:p w14:paraId="06998FD1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9" w:lineRule="auto"/>
              <w:ind w:left="0" w:firstLine="0"/>
            </w:pPr>
            <w:r>
              <w:rPr>
                <w:b/>
              </w:rPr>
              <w:t>E-mail</w:t>
            </w:r>
            <w:r>
              <w:t>.......................................................................................................................................</w:t>
            </w:r>
          </w:p>
          <w:p w14:paraId="4C2EFC5F" w14:textId="77777777" w:rsidR="001E58CE" w:rsidRDefault="001E58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9" w:lineRule="auto"/>
              <w:ind w:left="0" w:firstLine="0"/>
            </w:pPr>
          </w:p>
        </w:tc>
      </w:tr>
    </w:tbl>
    <w:p w14:paraId="00868CF4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77" w:line="251" w:lineRule="auto"/>
        <w:ind w:left="0" w:firstLine="0"/>
        <w:jc w:val="both"/>
        <w:rPr>
          <w:b/>
        </w:rPr>
      </w:pPr>
    </w:p>
    <w:p w14:paraId="44DA285C" w14:textId="77777777" w:rsidR="001E58CE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77" w:line="251" w:lineRule="auto"/>
        <w:ind w:left="0" w:firstLine="0"/>
        <w:jc w:val="both"/>
      </w:pPr>
      <w:r>
        <w:rPr>
          <w:b/>
        </w:rPr>
        <w:t xml:space="preserve">K žiadosti je potrebné </w:t>
      </w:r>
      <w:r>
        <w:rPr>
          <w:b/>
          <w:u w:val="single" w:color="000000"/>
        </w:rPr>
        <w:t>doložiť posudok vydaný príslušným úradom práce, sociálnych vecí a rodiny na účely kompenzácie sociálnych dôsledkov ťažkého zdravotného postihnutia</w:t>
      </w:r>
      <w:r>
        <w:rPr>
          <w:b/>
        </w:rPr>
        <w:t>. V prípade, ak takýto posudok vydaný nebol, potvrdí žiadateľovi/</w:t>
      </w:r>
      <w:proofErr w:type="spellStart"/>
      <w:r>
        <w:rPr>
          <w:b/>
        </w:rPr>
        <w:t>ke</w:t>
      </w:r>
      <w:proofErr w:type="spellEnd"/>
      <w:r>
        <w:rPr>
          <w:b/>
        </w:rPr>
        <w:t xml:space="preserve"> nepriaznivý zdravotný stav poskytovateľ zdravotnej starostlivosti v bode 3.</w:t>
      </w:r>
    </w:p>
    <w:p w14:paraId="004B225A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77" w:line="251" w:lineRule="auto"/>
        <w:ind w:left="0" w:firstLine="0"/>
        <w:jc w:val="both"/>
        <w:rPr>
          <w:b/>
        </w:rPr>
      </w:pPr>
    </w:p>
    <w:p w14:paraId="5D7175DD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77" w:line="251" w:lineRule="auto"/>
        <w:ind w:left="0" w:firstLine="0"/>
        <w:jc w:val="both"/>
        <w:rPr>
          <w:b/>
        </w:rPr>
      </w:pPr>
    </w:p>
    <w:p w14:paraId="64C38EB4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77" w:line="251" w:lineRule="auto"/>
        <w:ind w:left="0" w:firstLine="0"/>
        <w:jc w:val="both"/>
        <w:rPr>
          <w:b/>
        </w:rPr>
      </w:pPr>
    </w:p>
    <w:p w14:paraId="3D467B70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77" w:line="251" w:lineRule="auto"/>
        <w:ind w:left="0" w:firstLine="0"/>
        <w:jc w:val="both"/>
        <w:rPr>
          <w:b/>
        </w:rPr>
      </w:pPr>
    </w:p>
    <w:p w14:paraId="53FA4EAE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77" w:line="251" w:lineRule="auto"/>
        <w:ind w:left="0" w:firstLine="0"/>
        <w:jc w:val="both"/>
      </w:pPr>
    </w:p>
    <w:p w14:paraId="44A93EA1" w14:textId="77777777" w:rsidR="001E58CE" w:rsidRDefault="00000000">
      <w:pPr>
        <w:spacing w:after="1" w:line="249" w:lineRule="auto"/>
      </w:pPr>
      <w:r>
        <w:rPr>
          <w:b/>
        </w:rPr>
        <w:t>3. Potvrdenie poskytovateľa zdravotnej starostlivosti podľa § 42 ods. 3 zákona č.</w:t>
      </w:r>
    </w:p>
    <w:p w14:paraId="2BD48307" w14:textId="77777777" w:rsidR="001E58CE" w:rsidRDefault="00000000">
      <w:pPr>
        <w:spacing w:after="183" w:line="249" w:lineRule="auto"/>
      </w:pPr>
      <w:r>
        <w:rPr>
          <w:b/>
        </w:rPr>
        <w:t xml:space="preserve">448/2008 </w:t>
      </w:r>
      <w:proofErr w:type="spellStart"/>
      <w:r>
        <w:rPr>
          <w:b/>
        </w:rPr>
        <w:t>Z.z</w:t>
      </w:r>
      <w:proofErr w:type="spellEnd"/>
      <w:r>
        <w:rPr>
          <w:b/>
        </w:rPr>
        <w:t>. o sociálnych službách v znení neskorších predpisov</w:t>
      </w:r>
    </w:p>
    <w:p w14:paraId="12B36389" w14:textId="77777777" w:rsidR="001E58CE" w:rsidRDefault="00000000">
      <w:pPr>
        <w:spacing w:after="533"/>
      </w:pPr>
      <w:r>
        <w:t>Menovaný(á) je fyzickou osobou s nepriaznivým zdravotným stavom s obmedzenou schopnosťou pohybu po rovine alebo po schodoch a obmedzenou schopnosťou orientácie.</w:t>
      </w:r>
    </w:p>
    <w:p w14:paraId="06FE36E5" w14:textId="77777777" w:rsidR="001E58CE" w:rsidRDefault="00000000">
      <w:pPr>
        <w:tabs>
          <w:tab w:val="center" w:pos="6715"/>
        </w:tabs>
        <w:spacing w:after="524"/>
        <w:ind w:left="105" w:firstLine="0"/>
      </w:pPr>
      <w:r>
        <w:t>Dňa.........................................</w:t>
      </w:r>
      <w:r>
        <w:tab/>
        <w:t>...................................................</w:t>
      </w:r>
    </w:p>
    <w:p w14:paraId="618CA48A" w14:textId="77777777" w:rsidR="001E58CE" w:rsidRDefault="00000000">
      <w:pPr>
        <w:spacing w:after="0" w:line="249" w:lineRule="auto"/>
        <w:ind w:left="105" w:firstLine="0"/>
        <w:jc w:val="right"/>
      </w:pPr>
      <w:r>
        <w:t>Pečiatka a podpis ošetrujúceho lekára</w:t>
      </w:r>
    </w:p>
    <w:p w14:paraId="6B91288F" w14:textId="77777777" w:rsidR="001E58CE" w:rsidRDefault="001E58CE">
      <w:pPr>
        <w:spacing w:after="0" w:line="249" w:lineRule="auto"/>
        <w:ind w:left="105" w:firstLine="0"/>
        <w:jc w:val="right"/>
      </w:pPr>
    </w:p>
    <w:tbl>
      <w:tblPr>
        <w:tblW w:w="90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4"/>
      </w:tblGrid>
      <w:tr w:rsidR="001E58CE" w14:paraId="5AF5DC3F" w14:textId="77777777">
        <w:tblPrEx>
          <w:tblCellMar>
            <w:top w:w="0" w:type="dxa"/>
            <w:bottom w:w="0" w:type="dxa"/>
          </w:tblCellMar>
        </w:tblPrEx>
        <w:trPr>
          <w:trHeight w:val="5203"/>
        </w:trPr>
        <w:tc>
          <w:tcPr>
            <w:tcW w:w="9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115" w:type="dxa"/>
            </w:tcMar>
            <w:vAlign w:val="center"/>
          </w:tcPr>
          <w:p w14:paraId="3ACDDB67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69" w:line="249" w:lineRule="auto"/>
              <w:ind w:left="0" w:firstLine="0"/>
            </w:pPr>
            <w:r>
              <w:rPr>
                <w:b/>
              </w:rPr>
              <w:t>4. Čestné prehlásenie:</w:t>
            </w:r>
          </w:p>
          <w:p w14:paraId="0666D62A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03" w:line="249" w:lineRule="auto"/>
              <w:ind w:left="135" w:firstLine="0"/>
              <w:jc w:val="both"/>
            </w:pPr>
            <w:r>
              <w:t>Týmto čestne prehlasujem, že na sociálnu službu, o ktorú žiadam sa nevedie v inej obci/meste konanie o jej zabezpečenie. Zároveň prehlasujem, že nie som poberateľom peňažného príspevku na kompenzáciu zvýšených výdavkov súvisiacich so zabezpečením prevádzky osobného motorového vozidla, ktorý poskytuje úrad práce, sociálnych vecí a rodiny.</w:t>
            </w:r>
          </w:p>
          <w:p w14:paraId="3232B145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6178"/>
              </w:tabs>
              <w:spacing w:after="241" w:line="249" w:lineRule="auto"/>
              <w:ind w:left="0" w:firstLine="0"/>
            </w:pPr>
            <w:r>
              <w:t>Dňa...............................</w:t>
            </w:r>
            <w:r>
              <w:tab/>
              <w:t>........................................................................</w:t>
            </w:r>
          </w:p>
          <w:p w14:paraId="5DC77DC1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50" w:line="249" w:lineRule="auto"/>
              <w:ind w:left="4079" w:firstLine="0"/>
            </w:pPr>
            <w:r>
              <w:t>Čitateľný vlastnoručný podpis žiadateľa</w:t>
            </w:r>
          </w:p>
          <w:p w14:paraId="49303F36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9" w:lineRule="auto"/>
              <w:ind w:left="3749" w:firstLine="0"/>
            </w:pPr>
            <w:r>
              <w:t>(Zákonného zástupcu v prípade maloletého dieťaťa)</w:t>
            </w:r>
          </w:p>
        </w:tc>
      </w:tr>
      <w:tr w:rsidR="001E58CE" w14:paraId="67AAE7BC" w14:textId="77777777">
        <w:tblPrEx>
          <w:tblCellMar>
            <w:top w:w="0" w:type="dxa"/>
            <w:bottom w:w="0" w:type="dxa"/>
          </w:tblCellMar>
        </w:tblPrEx>
        <w:trPr>
          <w:trHeight w:val="2700"/>
        </w:trPr>
        <w:tc>
          <w:tcPr>
            <w:tcW w:w="9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115" w:type="dxa"/>
            </w:tcMar>
            <w:vAlign w:val="center"/>
          </w:tcPr>
          <w:p w14:paraId="250F50BA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68" w:line="249" w:lineRule="auto"/>
              <w:ind w:left="120" w:firstLine="0"/>
            </w:pPr>
            <w:r>
              <w:rPr>
                <w:b/>
              </w:rPr>
              <w:t>5. Vyhlásenie žiadateľa (zákonného zástupcu, resp. rodinného príslušníka):</w:t>
            </w:r>
          </w:p>
          <w:p w14:paraId="5798C25D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97" w:line="251" w:lineRule="auto"/>
              <w:ind w:left="255" w:right="83" w:firstLine="0"/>
            </w:pPr>
            <w:r>
              <w:t>Vyhlasujem, že všetky uvedené údaje v žiadosti sú pravdivé a som si vedomý/á právnych následkov uvedenia nepravdivých údajov.</w:t>
            </w:r>
          </w:p>
          <w:p w14:paraId="1A655EFA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973"/>
              </w:tabs>
              <w:spacing w:after="273" w:line="249" w:lineRule="auto"/>
              <w:ind w:left="0" w:firstLine="0"/>
            </w:pPr>
            <w:r>
              <w:t>Dňa.................................</w:t>
            </w:r>
            <w:r>
              <w:tab/>
              <w:t>.......................................................................</w:t>
            </w:r>
          </w:p>
          <w:p w14:paraId="3DF95398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26" w:line="249" w:lineRule="auto"/>
              <w:ind w:left="2349" w:firstLine="0"/>
              <w:jc w:val="center"/>
            </w:pPr>
            <w:r>
              <w:t>Čitateľný vlastnoručný podpis žiadateľa</w:t>
            </w:r>
          </w:p>
          <w:p w14:paraId="2108BF98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9" w:lineRule="auto"/>
              <w:ind w:left="3731" w:firstLine="0"/>
            </w:pPr>
            <w:r>
              <w:t>(Zákonného zástupcu v prípade maloletého dieťaťa)</w:t>
            </w:r>
          </w:p>
        </w:tc>
      </w:tr>
      <w:tr w:rsidR="001E58CE" w14:paraId="6E86B71B" w14:textId="77777777">
        <w:tblPrEx>
          <w:tblCellMar>
            <w:top w:w="0" w:type="dxa"/>
            <w:bottom w:w="0" w:type="dxa"/>
          </w:tblCellMar>
        </w:tblPrEx>
        <w:trPr>
          <w:trHeight w:val="3780"/>
        </w:trPr>
        <w:tc>
          <w:tcPr>
            <w:tcW w:w="9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115" w:type="dxa"/>
            </w:tcMar>
            <w:vAlign w:val="center"/>
          </w:tcPr>
          <w:p w14:paraId="2288F602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69" w:line="249" w:lineRule="auto"/>
              <w:ind w:left="0" w:firstLine="0"/>
            </w:pPr>
            <w:r>
              <w:rPr>
                <w:b/>
              </w:rPr>
              <w:lastRenderedPageBreak/>
              <w:t>6. Oboznámenie sa s čl. 13 Nariadenia o ochrane osobných údajov:</w:t>
            </w:r>
          </w:p>
          <w:p w14:paraId="7B5274FA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580" w:line="249" w:lineRule="auto"/>
              <w:ind w:left="135" w:firstLine="15"/>
              <w:jc w:val="both"/>
            </w:pPr>
            <w:r>
              <w:t xml:space="preserve">Svojim podpisom prehlasujem, že som bol/a oboznámený/á s informáciami podľa článku 13 Nariadenia Európskeho parlamentu a Rady (EÚ) 2016/679 o ochrane fyzických osôb pri spracúvaní osobných údajov na webovom sídle prevádzkovateľa </w:t>
            </w:r>
            <w:r>
              <w:rPr>
                <w:color w:val="0000FF"/>
                <w:u w:val="single" w:color="0000FF"/>
              </w:rPr>
              <w:t>www.snina.sk</w:t>
            </w:r>
          </w:p>
          <w:p w14:paraId="255E9B40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918"/>
              </w:tabs>
              <w:spacing w:after="553" w:line="249" w:lineRule="auto"/>
              <w:ind w:left="0" w:firstLine="0"/>
            </w:pPr>
            <w:r>
              <w:t>Dňa.................................</w:t>
            </w:r>
            <w:r>
              <w:tab/>
              <w:t>.......................................................................</w:t>
            </w:r>
          </w:p>
          <w:p w14:paraId="3976A69D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606" w:line="249" w:lineRule="auto"/>
              <w:ind w:left="1970" w:firstLine="0"/>
              <w:jc w:val="center"/>
            </w:pPr>
            <w:r>
              <w:t>Čitateľný vlastnoručný podpis žiadateľa</w:t>
            </w:r>
          </w:p>
          <w:p w14:paraId="17E2B000" w14:textId="77777777" w:rsidR="001E58CE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9" w:lineRule="auto"/>
              <w:ind w:left="3681" w:firstLine="0"/>
            </w:pPr>
            <w:r>
              <w:t>(Zákonného zástupcu v prípade maloletého dieťaťa)</w:t>
            </w:r>
          </w:p>
        </w:tc>
      </w:tr>
    </w:tbl>
    <w:p w14:paraId="412B6F1C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49" w:lineRule="auto"/>
        <w:ind w:left="0" w:firstLine="0"/>
        <w:rPr>
          <w:b/>
          <w:u w:val="single" w:color="000000"/>
        </w:rPr>
      </w:pPr>
    </w:p>
    <w:p w14:paraId="3A525904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49" w:lineRule="auto"/>
        <w:ind w:left="0" w:firstLine="0"/>
        <w:rPr>
          <w:b/>
          <w:u w:val="single" w:color="000000"/>
        </w:rPr>
      </w:pPr>
    </w:p>
    <w:p w14:paraId="042DD21D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49" w:lineRule="auto"/>
        <w:ind w:left="0" w:firstLine="0"/>
        <w:rPr>
          <w:b/>
          <w:u w:val="single" w:color="000000"/>
        </w:rPr>
      </w:pPr>
    </w:p>
    <w:p w14:paraId="6CE245F9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49" w:lineRule="auto"/>
        <w:ind w:left="0" w:firstLine="0"/>
        <w:rPr>
          <w:b/>
          <w:u w:val="single" w:color="000000"/>
        </w:rPr>
      </w:pPr>
    </w:p>
    <w:p w14:paraId="3FA35E70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49" w:lineRule="auto"/>
        <w:ind w:left="0" w:firstLine="0"/>
        <w:rPr>
          <w:b/>
          <w:u w:val="single" w:color="000000"/>
        </w:rPr>
      </w:pPr>
    </w:p>
    <w:p w14:paraId="796AC7A0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49" w:lineRule="auto"/>
        <w:ind w:left="0" w:firstLine="0"/>
        <w:rPr>
          <w:b/>
          <w:u w:val="single" w:color="000000"/>
        </w:rPr>
      </w:pPr>
    </w:p>
    <w:p w14:paraId="10793645" w14:textId="77777777" w:rsidR="001E58CE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49" w:lineRule="auto"/>
        <w:ind w:left="0" w:firstLine="0"/>
        <w:rPr>
          <w:b/>
          <w:u w:val="single" w:color="000000"/>
        </w:rPr>
      </w:pPr>
      <w:r>
        <w:rPr>
          <w:b/>
          <w:u w:val="single" w:color="000000"/>
        </w:rPr>
        <w:t>Prílohy:</w:t>
      </w:r>
    </w:p>
    <w:p w14:paraId="1523B356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49" w:lineRule="auto"/>
        <w:ind w:left="0" w:firstLine="0"/>
      </w:pPr>
    </w:p>
    <w:p w14:paraId="15A39B8C" w14:textId="77777777" w:rsidR="001E58CE" w:rsidRDefault="00000000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hanging="140"/>
      </w:pPr>
      <w:r>
        <w:t>posudok ÚPSVR (kompenzácia dôsledkov ŤZP, ak bol vydaný)</w:t>
      </w:r>
    </w:p>
    <w:p w14:paraId="40931144" w14:textId="77777777" w:rsidR="001E58CE" w:rsidRDefault="00000000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hanging="140"/>
      </w:pPr>
      <w:r>
        <w:rPr>
          <w:bCs/>
        </w:rPr>
        <w:t>kópia rozsudku súdu  o obmedzení spôsobilosti na právne úkony a o ustanovení opatrovníka</w:t>
      </w:r>
    </w:p>
    <w:p w14:paraId="650A3B83" w14:textId="77777777" w:rsidR="001E58CE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1" w:line="264" w:lineRule="auto"/>
        <w:ind w:left="0" w:right="513" w:firstLine="0"/>
        <w:rPr>
          <w:bCs/>
        </w:rPr>
      </w:pPr>
      <w:r>
        <w:rPr>
          <w:bCs/>
        </w:rPr>
        <w:t>-kópia generálnej plnej moci</w:t>
      </w:r>
    </w:p>
    <w:p w14:paraId="5499FA50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002" w:line="264" w:lineRule="auto"/>
        <w:ind w:left="140" w:firstLine="0"/>
      </w:pPr>
    </w:p>
    <w:p w14:paraId="3224B438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45228410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58312ABC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71414EBA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71762D01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5DA96DE2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47E94DF1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5C600465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6A957B78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03AE9033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5ADEB3B1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2CA06BDD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2156B99B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171B2B41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p w14:paraId="08571C15" w14:textId="77777777" w:rsidR="001E58CE" w:rsidRDefault="001E58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" w:line="264" w:lineRule="auto"/>
        <w:ind w:left="-5"/>
      </w:pPr>
    </w:p>
    <w:sectPr w:rsidR="001E58CE">
      <w:headerReference w:type="default" r:id="rId7"/>
      <w:pgSz w:w="11920" w:h="16840"/>
      <w:pgMar w:top="1195" w:right="1372" w:bottom="1484" w:left="142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7404FD" w14:textId="77777777" w:rsidR="001F4131" w:rsidRDefault="001F4131">
      <w:pPr>
        <w:spacing w:after="0" w:line="240" w:lineRule="auto"/>
      </w:pPr>
      <w:r>
        <w:separator/>
      </w:r>
    </w:p>
  </w:endnote>
  <w:endnote w:type="continuationSeparator" w:id="0">
    <w:p w14:paraId="7474BD07" w14:textId="77777777" w:rsidR="001F4131" w:rsidRDefault="001F4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7F967" w14:textId="77777777" w:rsidR="001F4131" w:rsidRDefault="001F4131">
      <w:pPr>
        <w:spacing w:after="0" w:line="240" w:lineRule="auto"/>
      </w:pPr>
      <w:r>
        <w:separator/>
      </w:r>
    </w:p>
  </w:footnote>
  <w:footnote w:type="continuationSeparator" w:id="0">
    <w:p w14:paraId="39E0E2F7" w14:textId="77777777" w:rsidR="001F4131" w:rsidRDefault="001F4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49D29" w14:textId="77777777" w:rsidR="00000000" w:rsidRDefault="00000000">
    <w:pPr>
      <w:pStyle w:val="Hlavika"/>
      <w:jc w:val="center"/>
      <w:rPr>
        <w:b/>
      </w:rPr>
    </w:pPr>
    <w:r>
      <w:rPr>
        <w:b/>
      </w:rPr>
      <w:t>Mesto Snina,</w:t>
    </w:r>
  </w:p>
  <w:p w14:paraId="18CDFE98" w14:textId="77777777" w:rsidR="00000000" w:rsidRDefault="00000000">
    <w:pPr>
      <w:pStyle w:val="Hlavika"/>
      <w:jc w:val="center"/>
      <w:rPr>
        <w:b/>
      </w:rPr>
    </w:pPr>
    <w:r>
      <w:rPr>
        <w:b/>
      </w:rPr>
      <w:t xml:space="preserve"> Mestský úrad, Strojárska 2060/95</w:t>
    </w:r>
  </w:p>
  <w:p w14:paraId="31ACD8BF" w14:textId="77777777" w:rsidR="00000000" w:rsidRDefault="00000000">
    <w:pPr>
      <w:pStyle w:val="Hlavika"/>
      <w:jc w:val="center"/>
    </w:pPr>
    <w:r>
      <w:rPr>
        <w:b/>
      </w:rPr>
      <w:t>Oddelenie sociálnych služieb, 069 01 Snina</w:t>
    </w:r>
  </w:p>
  <w:p w14:paraId="4F03F4D2" w14:textId="77777777" w:rsidR="00000000" w:rsidRDefault="00000000">
    <w:pPr>
      <w:pStyle w:val="Hlavika"/>
      <w:jc w:val="center"/>
    </w:pPr>
    <w:hyperlink r:id="rId1" w:history="1">
      <w:r>
        <w:rPr>
          <w:rStyle w:val="Hypertextovprepojenie"/>
        </w:rPr>
        <w:t>www.snina.sk</w:t>
      </w:r>
    </w:hyperlink>
  </w:p>
  <w:p w14:paraId="65D40988" w14:textId="77777777" w:rsidR="00000000" w:rsidRDefault="00000000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E17F22"/>
    <w:multiLevelType w:val="multilevel"/>
    <w:tmpl w:val="33EEAC2A"/>
    <w:lvl w:ilvl="0">
      <w:numFmt w:val="bullet"/>
      <w:lvlText w:val="-"/>
      <w:lvlJc w:val="left"/>
      <w:pPr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463692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E58CE"/>
    <w:rsid w:val="001E58CE"/>
    <w:rsid w:val="001F4131"/>
    <w:rsid w:val="008F1770"/>
    <w:rsid w:val="00AE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16B36"/>
  <w15:docId w15:val="{5C8739D8-3263-4D07-92E4-1CFA0619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Times New Roman" w:hAnsi="Aptos" w:cs="Times New Roman"/>
        <w:kern w:val="3"/>
        <w:sz w:val="24"/>
        <w:szCs w:val="24"/>
        <w:lang w:val="sk-SK" w:eastAsia="sk-SK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after="137" w:line="244" w:lineRule="auto"/>
      <w:ind w:left="115" w:hanging="10"/>
    </w:pPr>
    <w:rPr>
      <w:rFonts w:ascii="Times New Roman" w:hAnsi="Times New Roman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rPr>
      <w:rFonts w:ascii="Times New Roman" w:hAnsi="Times New Roman"/>
      <w:color w:val="000000"/>
    </w:rPr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rPr>
      <w:rFonts w:ascii="Times New Roman" w:hAnsi="Times New Roman"/>
      <w:color w:val="000000"/>
    </w:rPr>
  </w:style>
  <w:style w:type="character" w:styleId="Hypertextovprepojenie">
    <w:name w:val="Hyperlink"/>
    <w:basedOn w:val="Predvolenpsmoodseku"/>
    <w:rPr>
      <w:color w:val="467886"/>
      <w:u w:val="single"/>
    </w:rPr>
  </w:style>
  <w:style w:type="character" w:styleId="Nevyrieenzmienka">
    <w:name w:val="Unresolved Mention"/>
    <w:basedOn w:val="Predvolenpsmoodseku"/>
    <w:rPr>
      <w:color w:val="605E5C"/>
      <w:shd w:val="clear" w:color="auto" w:fill="E1DFDD"/>
    </w:rPr>
  </w:style>
  <w:style w:type="paragraph" w:styleId="Odsekzoznamu">
    <w:name w:val="List Paragraph"/>
    <w:basedOn w:val="Normlny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nina.sk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Ziadost_o_zabezpecenie_poskytovania_Prepravnej-služby.docx</dc:title>
  <dc:subject/>
  <dc:creator>licencia M365 - OSS2</dc:creator>
  <cp:lastModifiedBy>Krivjančinová Eva, Mgr.</cp:lastModifiedBy>
  <cp:revision>2</cp:revision>
  <dcterms:created xsi:type="dcterms:W3CDTF">2024-11-20T11:13:00Z</dcterms:created>
  <dcterms:modified xsi:type="dcterms:W3CDTF">2024-11-20T11:13:00Z</dcterms:modified>
</cp:coreProperties>
</file>